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1E40" w14:textId="77777777" w:rsidR="00693CC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3F6968C6" w14:textId="77777777" w:rsidR="00693CC7" w:rsidRDefault="00693CC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33DB40CB" w14:textId="77777777" w:rsidTr="003F6377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E54095" w14:textId="77777777" w:rsidR="00693CC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66FF" w14:textId="77777777" w:rsidR="00693CC7" w:rsidRPr="00D635C4" w:rsidRDefault="006848B2" w:rsidP="003F6377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יחידת </w:t>
            </w:r>
            <w:proofErr w:type="spellStart"/>
            <w:r>
              <w:rPr>
                <w:rFonts w:hint="cs"/>
                <w:rtl/>
              </w:rPr>
              <w:t>המנהא"ז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באיו"ש</w:t>
            </w:r>
            <w:proofErr w:type="spellEnd"/>
          </w:p>
        </w:tc>
      </w:tr>
      <w:tr w:rsidR="007548B0" w14:paraId="34A00ABE" w14:textId="77777777" w:rsidTr="003F6377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5184D5" w14:textId="77777777" w:rsidR="00693CC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DE75" w14:textId="1F56F0AE" w:rsidR="00693CC7" w:rsidRPr="00D635C4" w:rsidRDefault="00A0212A" w:rsidP="003F6377">
            <w:pPr>
              <w:bidi w:val="0"/>
              <w:jc w:val="center"/>
            </w:pPr>
            <w:r>
              <w:rPr>
                <w:rFonts w:hint="cs"/>
                <w:rtl/>
              </w:rPr>
              <w:t>ענף</w:t>
            </w:r>
            <w:r w:rsidR="006848B2">
              <w:rPr>
                <w:rFonts w:hint="cs"/>
                <w:rtl/>
              </w:rPr>
              <w:t xml:space="preserve"> תשתית </w:t>
            </w:r>
            <w:r w:rsidR="006848B2">
              <w:rPr>
                <w:rtl/>
              </w:rPr>
              <w:t>–</w:t>
            </w:r>
            <w:r w:rsidR="006848B2">
              <w:rPr>
                <w:rFonts w:hint="cs"/>
                <w:rtl/>
              </w:rPr>
              <w:t>ממ"ג</w:t>
            </w:r>
          </w:p>
        </w:tc>
      </w:tr>
      <w:tr w:rsidR="007548B0" w14:paraId="4DE42BE2" w14:textId="77777777" w:rsidTr="003F6377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C8E580" w14:textId="77777777" w:rsidR="00693CC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4E79" w14:textId="352F0530" w:rsidR="00693CC7" w:rsidRDefault="00472BCB" w:rsidP="003F6377">
            <w:pPr>
              <w:jc w:val="center"/>
            </w:pPr>
            <w:r>
              <w:rPr>
                <w:rFonts w:hint="cs"/>
                <w:rtl/>
              </w:rPr>
              <w:t>26.9.2024</w:t>
            </w:r>
          </w:p>
        </w:tc>
      </w:tr>
    </w:tbl>
    <w:p w14:paraId="45745238" w14:textId="77777777" w:rsidR="00693CC7" w:rsidRDefault="00693CC7" w:rsidP="00222867">
      <w:pPr>
        <w:rPr>
          <w:rtl/>
        </w:rPr>
      </w:pPr>
    </w:p>
    <w:p w14:paraId="1A83155F" w14:textId="77777777" w:rsidR="00693CC7" w:rsidRDefault="00693CC7" w:rsidP="00222867">
      <w:pPr>
        <w:rPr>
          <w:rtl/>
        </w:rPr>
      </w:pPr>
    </w:p>
    <w:p w14:paraId="31D7ADFC" w14:textId="77777777" w:rsidR="00693CC7" w:rsidRDefault="00693CC7" w:rsidP="00222867">
      <w:pPr>
        <w:rPr>
          <w:rtl/>
        </w:rPr>
      </w:pPr>
    </w:p>
    <w:p w14:paraId="3A3A7989" w14:textId="77777777" w:rsidR="00693CC7" w:rsidRDefault="00693CC7" w:rsidP="00222867">
      <w:pPr>
        <w:rPr>
          <w:rtl/>
        </w:rPr>
      </w:pPr>
    </w:p>
    <w:p w14:paraId="70554034" w14:textId="77777777" w:rsidR="00693CC7" w:rsidRDefault="00693CC7" w:rsidP="00222867">
      <w:pPr>
        <w:rPr>
          <w:rtl/>
        </w:rPr>
      </w:pPr>
    </w:p>
    <w:p w14:paraId="118CF704" w14:textId="77777777" w:rsidR="00693CC7" w:rsidRDefault="00693CC7" w:rsidP="00222867">
      <w:pPr>
        <w:rPr>
          <w:rtl/>
        </w:rPr>
      </w:pPr>
    </w:p>
    <w:p w14:paraId="67ED0C1F" w14:textId="77777777" w:rsidR="00693CC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BF6FFE5" w14:textId="77777777" w:rsidR="00693CC7" w:rsidRDefault="00693CC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DC3A69F" w14:textId="77777777" w:rsidR="00693CC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5DBDE9A" w14:textId="77777777" w:rsidR="00693CC7" w:rsidRPr="00AF57E9" w:rsidRDefault="00693CC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DC1B72D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EF7A6AB" w14:textId="77777777" w:rsidR="00693CC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0CC4" w14:paraId="74888383" w14:textId="77777777" w:rsidTr="00472BCB">
        <w:trPr>
          <w:trHeight w:val="327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1703" w14:textId="73253268" w:rsidR="009E0CC4" w:rsidRPr="00FF4E53" w:rsidRDefault="009E0CC4" w:rsidP="00472BCB">
            <w:pPr>
              <w:spacing w:line="360" w:lineRule="auto"/>
              <w:jc w:val="both"/>
              <w:rPr>
                <w:rFonts w:ascii="Arial" w:hAnsi="Arial"/>
                <w:b/>
                <w:sz w:val="24"/>
                <w:szCs w:val="24"/>
                <w:rtl/>
              </w:rPr>
            </w:pPr>
            <w:r w:rsidRPr="004205F2">
              <w:rPr>
                <w:rFonts w:ascii="Arial" w:hAnsi="Arial" w:hint="cs"/>
                <w:b/>
                <w:sz w:val="24"/>
                <w:szCs w:val="24"/>
                <w:rtl/>
              </w:rPr>
              <w:t>התקשרות עם</w:t>
            </w:r>
            <w:r w:rsidR="008A743A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 הספק</w:t>
            </w:r>
            <w:r w:rsidR="00004ECC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 לטובת</w:t>
            </w:r>
            <w:r w:rsidR="0076019A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 המשך </w:t>
            </w:r>
            <w:r w:rsidR="00004ECC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תחזוקת </w:t>
            </w:r>
            <w:r w:rsidR="006848B2" w:rsidRPr="004205F2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רישיונות </w:t>
            </w:r>
            <w:r w:rsidR="006848B2" w:rsidRPr="004205F2">
              <w:rPr>
                <w:rFonts w:ascii="Arial" w:hAnsi="Arial" w:hint="cs"/>
                <w:b/>
                <w:sz w:val="24"/>
                <w:szCs w:val="24"/>
              </w:rPr>
              <w:t>GIS</w:t>
            </w:r>
            <w:r w:rsidRPr="004205F2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 </w:t>
            </w:r>
            <w:r w:rsidR="009051FB">
              <w:rPr>
                <w:rFonts w:ascii="Arial" w:hAnsi="Arial" w:hint="cs"/>
                <w:b/>
                <w:sz w:val="24"/>
                <w:szCs w:val="24"/>
                <w:rtl/>
              </w:rPr>
              <w:t>לשימוש</w:t>
            </w:r>
            <w:r w:rsidR="00004ECC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 </w:t>
            </w:r>
            <w:r w:rsidR="009051FB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יחידת </w:t>
            </w:r>
            <w:r w:rsidR="00004ECC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המנהל האזרחי. </w:t>
            </w:r>
          </w:p>
        </w:tc>
      </w:tr>
      <w:tr w:rsidR="009E0CC4" w14:paraId="500015E1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25FC" w14:textId="77777777" w:rsidR="009E0CC4" w:rsidRPr="0001228F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9E0CC4" w14:paraId="6EDD4CAB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30B5" w14:textId="77777777" w:rsidR="009E0CC4" w:rsidRPr="0001228F" w:rsidRDefault="009E0CC4" w:rsidP="006848B2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  <w:lang w:bidi="ar-SA"/>
              </w:rPr>
            </w:pPr>
          </w:p>
        </w:tc>
      </w:tr>
      <w:tr w:rsidR="009E0CC4" w14:paraId="52DE036C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2FD0" w14:textId="77777777" w:rsidR="009E0CC4" w:rsidRPr="003F4951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9E0CC4" w14:paraId="790EEF5B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D4D" w14:textId="77777777" w:rsidR="009E0CC4" w:rsidRPr="003F4951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14:paraId="4D0174D6" w14:textId="77777777" w:rsidR="00693CC7" w:rsidRPr="00CD5CAC" w:rsidRDefault="00693CC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4BEC1C78" w14:textId="57FB0EA5" w:rsidR="00693CC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5C0B29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3C0D028F" w14:textId="77777777" w:rsidR="00693CC7" w:rsidRPr="00AF57E9" w:rsidRDefault="00693C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A27EF0E" w14:textId="77777777" w:rsidR="00693CC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90AD463" w14:textId="77777777" w:rsidR="00693CC7" w:rsidRPr="00AF57E9" w:rsidRDefault="00693C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EDDAE5C" w14:textId="77777777" w:rsidTr="00222867">
        <w:tc>
          <w:tcPr>
            <w:tcW w:w="3085" w:type="dxa"/>
            <w:hideMark/>
          </w:tcPr>
          <w:p w14:paraId="3F82ADCF" w14:textId="77777777" w:rsidR="00693CC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352C1DB" w14:textId="77777777" w:rsidR="00693CC7" w:rsidRPr="00AF57E9" w:rsidRDefault="009E0CC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8E3B85C" w14:textId="77777777" w:rsidR="00693CC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03249E68" w14:textId="77777777" w:rsidR="00693CC7" w:rsidRPr="00AF57E9" w:rsidRDefault="00693CC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976CA35" w14:textId="77777777" w:rsidR="00693CC7" w:rsidRPr="00AF57E9" w:rsidRDefault="00693CC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E0CC4" w14:paraId="3CFAD596" w14:textId="77777777" w:rsidTr="009E0CC4">
        <w:tc>
          <w:tcPr>
            <w:tcW w:w="2675" w:type="dxa"/>
            <w:shd w:val="clear" w:color="auto" w:fill="E6E6E6"/>
            <w:hideMark/>
          </w:tcPr>
          <w:p w14:paraId="2D380203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58B1EDC0" w14:textId="77777777" w:rsidR="009E0CC4" w:rsidRPr="009E0CC4" w:rsidRDefault="006848B2" w:rsidP="009E0CC4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סיסטמטיקס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טכנולוגיות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ר.ג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. בע"מ</w:t>
            </w:r>
          </w:p>
        </w:tc>
      </w:tr>
      <w:tr w:rsidR="009E0CC4" w14:paraId="54CF56C7" w14:textId="77777777" w:rsidTr="009E0CC4">
        <w:tc>
          <w:tcPr>
            <w:tcW w:w="2675" w:type="dxa"/>
            <w:shd w:val="clear" w:color="auto" w:fill="E6E6E6"/>
            <w:hideMark/>
          </w:tcPr>
          <w:p w14:paraId="7DE0B87A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1120A1F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1C1B0D06" w14:textId="77777777" w:rsidR="009E0CC4" w:rsidRPr="009E0CC4" w:rsidRDefault="006848B2" w:rsidP="009E0CC4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511257305</w:t>
            </w:r>
          </w:p>
        </w:tc>
      </w:tr>
      <w:tr w:rsidR="009E0CC4" w14:paraId="1D66A727" w14:textId="77777777" w:rsidTr="009E0CC4">
        <w:tc>
          <w:tcPr>
            <w:tcW w:w="2675" w:type="dxa"/>
            <w:shd w:val="clear" w:color="auto" w:fill="E6E6E6"/>
            <w:hideMark/>
          </w:tcPr>
          <w:p w14:paraId="3140E197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211B3AC5" w14:textId="77777777" w:rsidR="009E0CC4" w:rsidRPr="00AF57E9" w:rsidRDefault="009E0CC4" w:rsidP="009E0CC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2CAA5409" w14:textId="77777777" w:rsidR="009E0CC4" w:rsidRPr="00AF57E9" w:rsidRDefault="009E0CC4" w:rsidP="009E0CC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9E0CC4" w14:paraId="25D1F3F6" w14:textId="77777777" w:rsidTr="009E0CC4">
        <w:tc>
          <w:tcPr>
            <w:tcW w:w="2675" w:type="dxa"/>
            <w:shd w:val="clear" w:color="auto" w:fill="E6E6E6"/>
            <w:hideMark/>
          </w:tcPr>
          <w:p w14:paraId="06273A65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29F7E326" w14:textId="1975A422" w:rsidR="009E0CC4" w:rsidRPr="00231FDD" w:rsidRDefault="00A0212A" w:rsidP="009E0CC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1F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כ- </w:t>
            </w:r>
            <w:r w:rsidR="00472BC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1,000,000 ש"ח</w:t>
            </w:r>
          </w:p>
        </w:tc>
      </w:tr>
      <w:tr w:rsidR="009E0CC4" w14:paraId="08E9C916" w14:textId="77777777" w:rsidTr="009E0CC4">
        <w:tc>
          <w:tcPr>
            <w:tcW w:w="2675" w:type="dxa"/>
            <w:shd w:val="clear" w:color="auto" w:fill="E6E6E6"/>
            <w:hideMark/>
          </w:tcPr>
          <w:p w14:paraId="0288DEF7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57DE5EDA" w14:textId="12079A34" w:rsidR="009E0CC4" w:rsidRPr="009E0CC4" w:rsidRDefault="00472BCB" w:rsidP="006B32E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2025</w:t>
            </w:r>
          </w:p>
        </w:tc>
      </w:tr>
    </w:tbl>
    <w:p w14:paraId="0BD40D17" w14:textId="77777777" w:rsidR="00693CC7" w:rsidRPr="00AF57E9" w:rsidRDefault="00693CC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106D264" w14:textId="77777777" w:rsidR="00693CC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5DC23884" w14:textId="77777777" w:rsidR="00693CC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EFF1942" w14:textId="77777777" w:rsidR="00693CC7" w:rsidRPr="00AF57E9" w:rsidRDefault="00693CC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1B78FC1B" w14:textId="77777777" w:rsidR="00693CC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0B6C467E" w14:textId="77777777" w:rsidR="00693CC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3D90978" w14:textId="77777777" w:rsidR="00693CC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84D1530" w14:textId="77777777" w:rsidR="00693CC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032AF0C" w14:textId="77777777" w:rsidR="00693CC7" w:rsidRPr="00AF57E9" w:rsidRDefault="00693C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E368F5A" w14:textId="77777777" w:rsidTr="00FF4E5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D2B5" w14:textId="77777777" w:rsidR="0076019A" w:rsidRPr="0076019A" w:rsidRDefault="003F6377" w:rsidP="00FB2FB7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תוכנות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/>
                <w:sz w:val="24"/>
                <w:szCs w:val="24"/>
              </w:rPr>
              <w:t>GIS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מתוצרת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חברת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/>
                <w:sz w:val="24"/>
                <w:szCs w:val="24"/>
              </w:rPr>
              <w:t>ESRI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הן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התוכנות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המקצועיות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והמתקדמות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מסוגן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בתחום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והן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משמשות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כתוכנות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הגאוגרפיות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העיקריות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בצה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ל</w:t>
            </w:r>
            <w:r w:rsidR="00FB2FB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FB2FB7" w:rsidRPr="0076019A">
              <w:rPr>
                <w:rFonts w:ascii="David" w:hAnsi="David" w:cs="David" w:hint="cs"/>
                <w:sz w:val="24"/>
                <w:szCs w:val="24"/>
                <w:rtl/>
              </w:rPr>
              <w:t>ובמשרדי</w:t>
            </w:r>
            <w:r w:rsidR="00FB2FB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הממשלה</w:t>
            </w:r>
            <w:r w:rsidR="00A0212A" w:rsidRPr="0076019A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 w:rsidR="00FB2FB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 </w:t>
            </w:r>
          </w:p>
          <w:p w14:paraId="518405AB" w14:textId="77777777" w:rsidR="0076019A" w:rsidRPr="0076019A" w:rsidRDefault="0076019A" w:rsidP="00FB2FB7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9373D34" w14:textId="08091E66" w:rsidR="0076019A" w:rsidRPr="0076019A" w:rsidRDefault="00A0212A" w:rsidP="00631569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יחידת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המנהא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ז</w:t>
            </w:r>
            <w:proofErr w:type="spellEnd"/>
            <w:r w:rsidR="003F637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F6377" w:rsidRPr="0076019A">
              <w:rPr>
                <w:rFonts w:ascii="David" w:hAnsi="David" w:cs="David" w:hint="cs"/>
                <w:sz w:val="24"/>
                <w:szCs w:val="24"/>
                <w:rtl/>
              </w:rPr>
              <w:t>משתמשת</w:t>
            </w:r>
            <w:r w:rsidR="003F637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F6377" w:rsidRPr="0076019A">
              <w:rPr>
                <w:rFonts w:ascii="David" w:hAnsi="David" w:cs="David" w:hint="cs"/>
                <w:sz w:val="24"/>
                <w:szCs w:val="24"/>
                <w:rtl/>
              </w:rPr>
              <w:t>בתוכנות</w:t>
            </w:r>
            <w:r w:rsidR="003F637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F6377" w:rsidRPr="0076019A">
              <w:rPr>
                <w:rFonts w:ascii="David" w:hAnsi="David" w:cs="David" w:hint="cs"/>
                <w:sz w:val="24"/>
                <w:szCs w:val="24"/>
                <w:rtl/>
              </w:rPr>
              <w:t>גאוגרפיות</w:t>
            </w:r>
            <w:r w:rsidR="003F637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F6377" w:rsidRPr="0076019A">
              <w:rPr>
                <w:rFonts w:ascii="David" w:hAnsi="David" w:cs="David" w:hint="cs"/>
                <w:sz w:val="24"/>
                <w:szCs w:val="24"/>
                <w:rtl/>
              </w:rPr>
              <w:t>מתוצרת</w:t>
            </w:r>
            <w:r w:rsidR="003F637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F6377" w:rsidRPr="0076019A">
              <w:rPr>
                <w:rFonts w:ascii="David" w:hAnsi="David" w:cs="David" w:hint="cs"/>
                <w:sz w:val="24"/>
                <w:szCs w:val="24"/>
                <w:rtl/>
              </w:rPr>
              <w:t>חברת</w:t>
            </w:r>
            <w:r w:rsidR="003F637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4205F2" w:rsidRPr="0076019A">
              <w:rPr>
                <w:rFonts w:ascii="David" w:hAnsi="David" w:cs="David"/>
                <w:sz w:val="24"/>
                <w:szCs w:val="24"/>
              </w:rPr>
              <w:t>ESRI</w:t>
            </w:r>
            <w:r w:rsidR="004205F2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6019A" w:rsidRPr="0076019A">
              <w:rPr>
                <w:rFonts w:ascii="David" w:hAnsi="David" w:cs="David"/>
                <w:sz w:val="24"/>
                <w:szCs w:val="24"/>
                <w:rtl/>
              </w:rPr>
              <w:t xml:space="preserve">מאז הקמת המערכת הגאוגרפית בארגון. משכך, כל תשתית המידע הגאוגרפי מתבסס על תוכנות אלו </w:t>
            </w:r>
            <w:r w:rsidR="00FB2FB7" w:rsidRPr="0076019A">
              <w:rPr>
                <w:rFonts w:ascii="David" w:hAnsi="David" w:cs="David" w:hint="cs"/>
                <w:sz w:val="24"/>
                <w:szCs w:val="24"/>
                <w:rtl/>
              </w:rPr>
              <w:t>בשימוש</w:t>
            </w:r>
            <w:r w:rsidR="00FB2FB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FB2FB7" w:rsidRPr="0076019A">
              <w:rPr>
                <w:rFonts w:ascii="David" w:hAnsi="David" w:cs="David" w:hint="cs"/>
                <w:sz w:val="24"/>
                <w:szCs w:val="24"/>
                <w:rtl/>
              </w:rPr>
              <w:t>מספר</w:t>
            </w:r>
            <w:r w:rsidR="00FB2FB7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פלטפורמות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: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עמדות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עבודה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ניידים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רשת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פנימית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ואתר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ציבורי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 w:rsidR="004121FF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0C18EB">
              <w:rPr>
                <w:rFonts w:ascii="David" w:hAnsi="David" w:cs="David" w:hint="cs"/>
                <w:sz w:val="24"/>
                <w:szCs w:val="24"/>
                <w:rtl/>
              </w:rPr>
              <w:t>יודגש כי היחידה בנתה במהלך כ- 2 עשורים</w:t>
            </w:r>
            <w:r w:rsidR="004121FF">
              <w:rPr>
                <w:rFonts w:ascii="David" w:hAnsi="David" w:cs="David" w:hint="cs"/>
                <w:sz w:val="24"/>
                <w:szCs w:val="24"/>
                <w:rtl/>
              </w:rPr>
              <w:t xml:space="preserve"> מסד נתונים נרחב, פיתוח מקצועי ו</w:t>
            </w:r>
            <w:r w:rsidR="000C18EB">
              <w:rPr>
                <w:rFonts w:ascii="David" w:hAnsi="David" w:cs="David" w:hint="cs"/>
                <w:sz w:val="24"/>
                <w:szCs w:val="24"/>
                <w:rtl/>
              </w:rPr>
              <w:t>ניהול ידע אירגוני על בסיס תוכנות החברה.</w:t>
            </w:r>
            <w:r w:rsidR="00231FDD"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548178F9" w14:textId="77777777" w:rsidR="0076019A" w:rsidRDefault="0076019A" w:rsidP="0076019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9A3F0C6" w14:textId="3278848A" w:rsidR="0076019A" w:rsidRPr="0076019A" w:rsidRDefault="0076019A" w:rsidP="0076019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חברת </w:t>
            </w:r>
            <w:r w:rsidRPr="0076019A">
              <w:rPr>
                <w:rFonts w:ascii="David" w:hAnsi="David" w:cs="David"/>
                <w:sz w:val="24"/>
                <w:szCs w:val="24"/>
              </w:rPr>
              <w:t xml:space="preserve">ESRI 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מעמידה, באמצעות נציגתה בארץ </w:t>
            </w:r>
            <w:proofErr w:type="spellStart"/>
            <w:r w:rsidRPr="0076019A">
              <w:rPr>
                <w:rFonts w:ascii="David" w:hAnsi="David" w:cs="David"/>
                <w:sz w:val="24"/>
                <w:szCs w:val="24"/>
                <w:rtl/>
              </w:rPr>
              <w:t>סיסטמטיקס</w:t>
            </w:r>
            <w:proofErr w:type="spellEnd"/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, מערך תמיכה תקלות. יצוין כי חברת </w:t>
            </w:r>
            <w:proofErr w:type="spellStart"/>
            <w:r w:rsidRPr="0076019A">
              <w:rPr>
                <w:rFonts w:ascii="David" w:hAnsi="David" w:cs="David"/>
                <w:sz w:val="24"/>
                <w:szCs w:val="24"/>
                <w:rtl/>
              </w:rPr>
              <w:t>סיסטמטיקס</w:t>
            </w:r>
            <w:proofErr w:type="spellEnd"/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היא </w:t>
            </w:r>
            <w:r w:rsidRPr="0076019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הנציגה </w:t>
            </w:r>
            <w:r w:rsidRPr="00BB3E74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היחידה</w:t>
            </w:r>
            <w:r w:rsidRPr="0076019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של יצרנית התוכנות הגאוגרפיות שהרשות משתמשת בהן חברת </w:t>
            </w:r>
            <w:r w:rsidRPr="0076019A">
              <w:rPr>
                <w:rFonts w:ascii="David" w:hAnsi="David" w:cs="David"/>
                <w:b/>
                <w:bCs/>
                <w:sz w:val="24"/>
                <w:szCs w:val="24"/>
              </w:rPr>
              <w:t>ESRI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715893D3" w14:textId="77777777" w:rsidR="0076019A" w:rsidRPr="0076019A" w:rsidRDefault="0076019A" w:rsidP="0076019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70F5528" w14:textId="77777777" w:rsidR="0076019A" w:rsidRPr="0076019A" w:rsidRDefault="0076019A" w:rsidP="0076019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242A48B" w14:textId="41AAC86F" w:rsidR="0076019A" w:rsidRPr="0076019A" w:rsidRDefault="0076019A" w:rsidP="005D38CC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יודגש כי מדובר בחוזה </w:t>
            </w:r>
            <w:r w:rsidRPr="005C0B2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תחזוקה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76019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לרשיונות</w:t>
            </w:r>
            <w:proofErr w:type="spellEnd"/>
            <w:r w:rsidRPr="0076019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קיימים בלבד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שנרכשו בעבר</w:t>
            </w:r>
            <w:r w:rsidR="005D38CC">
              <w:rPr>
                <w:rFonts w:ascii="David" w:hAnsi="David" w:cs="David" w:hint="cs"/>
                <w:sz w:val="24"/>
                <w:szCs w:val="24"/>
                <w:rtl/>
              </w:rPr>
              <w:t xml:space="preserve"> למעט תוספת 2 רישיונות, אשר גם בעניין זה,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חברת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סיסטמטיקס</w:t>
            </w:r>
            <w:proofErr w:type="spellEnd"/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הינה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5D38CC">
              <w:rPr>
                <w:rFonts w:ascii="David" w:hAnsi="David" w:cs="David" w:hint="cs"/>
                <w:sz w:val="24"/>
                <w:szCs w:val="24"/>
                <w:rtl/>
              </w:rPr>
              <w:t>החברה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היחידה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המוסמכת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לשווק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את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מוצרי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/>
                <w:sz w:val="24"/>
                <w:szCs w:val="24"/>
              </w:rPr>
              <w:t>ESRI</w:t>
            </w: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76019A">
              <w:rPr>
                <w:rFonts w:ascii="David" w:hAnsi="David" w:cs="David" w:hint="cs"/>
                <w:sz w:val="24"/>
                <w:szCs w:val="24"/>
                <w:rtl/>
              </w:rPr>
              <w:t>בישראל</w:t>
            </w:r>
            <w:r w:rsidR="00C5627E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21AF2723" w14:textId="77777777" w:rsidR="0076019A" w:rsidRPr="0076019A" w:rsidRDefault="0076019A" w:rsidP="0076019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77D3DDC" w14:textId="77777777" w:rsidR="0076019A" w:rsidRPr="0076019A" w:rsidRDefault="0076019A" w:rsidP="0076019A">
            <w:pPr>
              <w:jc w:val="both"/>
              <w:rPr>
                <w:rFonts w:ascii="David" w:hAnsi="David" w:cs="David"/>
                <w:sz w:val="24"/>
                <w:szCs w:val="24"/>
              </w:rPr>
            </w:pPr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על כן,  אנו מבקשים להתקשר עם חברת </w:t>
            </w:r>
            <w:proofErr w:type="spellStart"/>
            <w:r w:rsidRPr="0076019A">
              <w:rPr>
                <w:rFonts w:ascii="David" w:hAnsi="David" w:cs="David"/>
                <w:sz w:val="24"/>
                <w:szCs w:val="24"/>
                <w:rtl/>
              </w:rPr>
              <w:t>סיסטמטיקס</w:t>
            </w:r>
            <w:proofErr w:type="spellEnd"/>
            <w:r w:rsidRPr="0076019A">
              <w:rPr>
                <w:rFonts w:ascii="David" w:hAnsi="David" w:cs="David"/>
                <w:sz w:val="24"/>
                <w:szCs w:val="24"/>
                <w:rtl/>
              </w:rPr>
              <w:t xml:space="preserve"> כספק יחיד.</w:t>
            </w:r>
          </w:p>
          <w:p w14:paraId="164A147D" w14:textId="6FFF4A3C" w:rsidR="00FB2FB7" w:rsidRDefault="00FB2FB7" w:rsidP="00FB2FB7">
            <w:pPr>
              <w:jc w:val="both"/>
              <w:rPr>
                <w:sz w:val="24"/>
                <w:szCs w:val="24"/>
                <w:rtl/>
              </w:rPr>
            </w:pPr>
          </w:p>
          <w:p w14:paraId="10873630" w14:textId="2D16F08F" w:rsidR="00693CC7" w:rsidRPr="00231FDD" w:rsidRDefault="00693CC7" w:rsidP="00FB2FB7">
            <w:pPr>
              <w:jc w:val="both"/>
              <w:rPr>
                <w:sz w:val="24"/>
                <w:szCs w:val="24"/>
              </w:rPr>
            </w:pPr>
          </w:p>
        </w:tc>
      </w:tr>
    </w:tbl>
    <w:p w14:paraId="3F33DFCE" w14:textId="77777777" w:rsidR="00693CC7" w:rsidRPr="00AF57E9" w:rsidRDefault="00693CC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441DA738" w14:textId="521588E1" w:rsidR="00693CC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0A4F0D3" w14:textId="77777777" w:rsidR="00693CC7" w:rsidRPr="00AF57E9" w:rsidRDefault="00693CC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2B7B48F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C9686A0" w14:textId="77777777" w:rsidR="00693CC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1D138D98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634" w14:textId="77777777" w:rsidR="00693CC7" w:rsidRPr="00AF57E9" w:rsidRDefault="00693C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66B6" w14:textId="77777777" w:rsidR="00693CC7" w:rsidRPr="00AF57E9" w:rsidRDefault="00693C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01FA" w14:textId="77777777" w:rsidR="00693CC7" w:rsidRPr="00AF57E9" w:rsidRDefault="00693CC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4FC02B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2BB56C" w14:textId="77777777" w:rsidR="00693CC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1DBA25D" w14:textId="77777777" w:rsidR="00693CC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F0911E" w14:textId="77777777" w:rsidR="00693CC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301FA82" w14:textId="77777777" w:rsidR="00693CC7" w:rsidRPr="00817FBA" w:rsidRDefault="00693CC7" w:rsidP="00222867"/>
    <w:sectPr w:rsidR="00693CC7" w:rsidRPr="00817FBA" w:rsidSect="00DE4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18E3B" w14:textId="77777777" w:rsidR="00BE54BC" w:rsidRDefault="00BE54BC">
      <w:r>
        <w:separator/>
      </w:r>
    </w:p>
  </w:endnote>
  <w:endnote w:type="continuationSeparator" w:id="0">
    <w:p w14:paraId="2D2E7A6F" w14:textId="77777777" w:rsidR="00BE54BC" w:rsidRDefault="00BE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9DC" w14:textId="77777777" w:rsidR="002D28E1" w:rsidRDefault="002D28E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839BE30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5C46EA1" w14:textId="77777777" w:rsidR="00693CC7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D4C2B3" w14:textId="77777777" w:rsidR="00693CC7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C3E1DF4" w14:textId="46BF73C1" w:rsidR="00693CC7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D38CC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D38C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60FD3B7" w14:textId="77777777" w:rsidR="00693CC7" w:rsidRPr="0098529F" w:rsidRDefault="00693CC7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50ACDF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A4225CE" w14:textId="77777777" w:rsidR="00693CC7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B13F1B" w14:textId="77777777" w:rsidR="00693CC7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8CEBE88" w14:textId="77777777" w:rsidR="00693CC7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E704B70" w14:textId="77777777" w:rsidR="00693CC7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790F362F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A8C8B78" w14:textId="77777777" w:rsidR="00693CC7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3CCF557B" w14:textId="77777777" w:rsidR="00693CC7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579E957F" w14:textId="77777777" w:rsidR="00693CC7" w:rsidRPr="00354861" w:rsidRDefault="00693CC7" w:rsidP="00DE4C1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335D" w14:textId="77777777" w:rsidR="002D28E1" w:rsidRDefault="002D28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6B7C2" w14:textId="77777777" w:rsidR="00BE54BC" w:rsidRDefault="00BE54BC">
      <w:r>
        <w:separator/>
      </w:r>
    </w:p>
  </w:footnote>
  <w:footnote w:type="continuationSeparator" w:id="0">
    <w:p w14:paraId="3D820922" w14:textId="77777777" w:rsidR="00BE54BC" w:rsidRDefault="00BE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7AA8" w14:textId="6A415429" w:rsidR="002D28E1" w:rsidRDefault="002D28E1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469C35" wp14:editId="2FD08C0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6510"/>
              <wp:wrapSquare wrapText="bothSides"/>
              <wp:docPr id="3" name="תיבת טקסט 3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F2E36" w14:textId="729CB7A3" w:rsidR="002D28E1" w:rsidRPr="002D28E1" w:rsidRDefault="002D28E1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2D28E1">
                            <w:rPr>
                              <w:rFonts w:ascii="Calibri" w:eastAsia="Calibri" w:hAnsi="Calibri" w:cs="Calibri"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69C35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alt="- בלמ&quot;ס -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" filled="f" stroked="f">
              <v:textbox style="mso-fit-shape-to-text:t" inset="0,0,0,0">
                <w:txbxContent>
                  <w:p w14:paraId="62FF2E36" w14:textId="729CB7A3" w:rsidR="002D28E1" w:rsidRPr="002D28E1" w:rsidRDefault="002D28E1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2D28E1">
                      <w:rPr>
                        <w:rFonts w:ascii="Calibri" w:eastAsia="Calibri" w:hAnsi="Calibri" w:cs="Calibri"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31AF6C6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534230E" w14:textId="0D33E91B" w:rsidR="00693CC7" w:rsidRPr="005D6483" w:rsidRDefault="002D28E1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noProof/>
              <w:color w:val="FFFFFF"/>
              <w:sz w:val="28"/>
              <w:szCs w:val="28"/>
              <w:rtl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B826E2D" wp14:editId="2CD220E2">
                    <wp:simplePos x="6193971" y="261257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985" b="16510"/>
                    <wp:wrapSquare wrapText="bothSides"/>
                    <wp:docPr id="4" name="תיבת טקסט 4" descr="- בלמ&quot;ס -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9693DF" w14:textId="7CB379DF" w:rsidR="002D28E1" w:rsidRPr="002D28E1" w:rsidRDefault="002D28E1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</w:pPr>
                                <w:r w:rsidRPr="002D28E1">
                                  <w:rPr>
                                    <w:rFonts w:ascii="Calibri" w:eastAsia="Calibri" w:hAnsi="Calibri" w:cs="Calibri"/>
                                    <w:color w:val="000000"/>
                                    <w:rtl/>
                                  </w:rPr>
                                  <w:t>- בלמ"ס 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B826E2D"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4" o:spid="_x0000_s1027" type="#_x0000_t202" alt="- בלמ&quot;ס -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" filled="f" stroked="f">
                    <v:textbox style="mso-fit-shape-to-text:t" inset="0,0,0,0">
                      <w:txbxContent>
                        <w:p w14:paraId="059693DF" w14:textId="7CB379DF" w:rsidR="002D28E1" w:rsidRPr="002D28E1" w:rsidRDefault="002D28E1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2D28E1">
                            <w:rPr>
                              <w:rFonts w:ascii="Calibri" w:eastAsia="Calibri" w:hAnsi="Calibri" w:cs="Calibri"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9B6B29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="009B6B29"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C318728" w14:textId="77777777" w:rsidR="00693CC7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3DB2328F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C7A03B0" w14:textId="77777777" w:rsidR="00693CC7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19EB67F" wp14:editId="20CC0932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FEC5739" w14:textId="77777777" w:rsidR="00693CC7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8DAE8EB" w14:textId="77777777" w:rsidR="00693CC7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1265697" w14:textId="77777777" w:rsidR="00693CC7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6D4A2D2" w14:textId="77777777" w:rsidR="00693CC7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676FC1A" w14:textId="77777777" w:rsidR="00693CC7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39C76E5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84A6BDE" w14:textId="77777777" w:rsidR="00693CC7" w:rsidRPr="00D84715" w:rsidRDefault="00693CC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A190E45" w14:textId="77777777" w:rsidR="00693CC7" w:rsidRDefault="00693CC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E455931" w14:textId="77777777" w:rsidR="00693CC7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57B6467" w14:textId="77777777" w:rsidR="00693CC7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D7167A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2E14F9C" w14:textId="77777777" w:rsidR="00693CC7" w:rsidRPr="00D84715" w:rsidRDefault="00693CC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8B7D025" w14:textId="77777777" w:rsidR="00693CC7" w:rsidRPr="00D84715" w:rsidRDefault="00693CC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EB8BEF6" w14:textId="77777777" w:rsidR="00693CC7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0829A96" w14:textId="77777777" w:rsidR="00693CC7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3B68CB1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2A32300" w14:textId="77777777" w:rsidR="00693CC7" w:rsidRPr="00D84715" w:rsidRDefault="00693CC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78297F5" w14:textId="77777777" w:rsidR="00693CC7" w:rsidRPr="00D84715" w:rsidRDefault="00693CC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80C6D7E" w14:textId="77777777" w:rsidR="00693CC7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FD14C4C" w14:textId="77777777" w:rsidR="00693CC7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6EC96D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E42FB4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AAEC429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DA82BEB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7A993B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F958A70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D62CF9A" w14:textId="77777777" w:rsidR="00693CC7" w:rsidRPr="00D84715" w:rsidRDefault="00693CC7" w:rsidP="00DE4C1B">
    <w:pP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BC405" w14:textId="5BC2338A" w:rsidR="002D28E1" w:rsidRDefault="002D28E1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402A3F" wp14:editId="140A052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6510"/>
              <wp:wrapSquare wrapText="bothSides"/>
              <wp:docPr id="1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D1858" w14:textId="3EFBD12B" w:rsidR="002D28E1" w:rsidRPr="002D28E1" w:rsidRDefault="002D28E1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2D28E1">
                            <w:rPr>
                              <w:rFonts w:ascii="Calibri" w:eastAsia="Calibri" w:hAnsi="Calibri" w:cs="Calibri"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02A3F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" filled="f" stroked="f">
              <v:textbox style="mso-fit-shape-to-text:t" inset="0,0,0,0">
                <w:txbxContent>
                  <w:p w14:paraId="6ADD1858" w14:textId="3EFBD12B" w:rsidR="002D28E1" w:rsidRPr="002D28E1" w:rsidRDefault="002D28E1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2D28E1">
                      <w:rPr>
                        <w:rFonts w:ascii="Calibri" w:eastAsia="Calibri" w:hAnsi="Calibri" w:cs="Calibri"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374EE9"/>
    <w:multiLevelType w:val="hybridMultilevel"/>
    <w:tmpl w:val="002E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04ECC"/>
    <w:rsid w:val="000C18EB"/>
    <w:rsid w:val="000F1759"/>
    <w:rsid w:val="00127933"/>
    <w:rsid w:val="0013189D"/>
    <w:rsid w:val="00215F0F"/>
    <w:rsid w:val="00231FDD"/>
    <w:rsid w:val="002402EB"/>
    <w:rsid w:val="00255967"/>
    <w:rsid w:val="002D28E1"/>
    <w:rsid w:val="00336CDD"/>
    <w:rsid w:val="00345A19"/>
    <w:rsid w:val="003F6377"/>
    <w:rsid w:val="004121FF"/>
    <w:rsid w:val="004205F2"/>
    <w:rsid w:val="00430541"/>
    <w:rsid w:val="00472BCB"/>
    <w:rsid w:val="004B3C13"/>
    <w:rsid w:val="00510006"/>
    <w:rsid w:val="00556F3A"/>
    <w:rsid w:val="005C0B29"/>
    <w:rsid w:val="005D38CC"/>
    <w:rsid w:val="0061082F"/>
    <w:rsid w:val="00631569"/>
    <w:rsid w:val="006848B2"/>
    <w:rsid w:val="00693CC7"/>
    <w:rsid w:val="00695F78"/>
    <w:rsid w:val="006B32E9"/>
    <w:rsid w:val="00703A16"/>
    <w:rsid w:val="007548B0"/>
    <w:rsid w:val="0076019A"/>
    <w:rsid w:val="00780844"/>
    <w:rsid w:val="00826A3B"/>
    <w:rsid w:val="00831167"/>
    <w:rsid w:val="008A743A"/>
    <w:rsid w:val="008C5ED5"/>
    <w:rsid w:val="008D2D87"/>
    <w:rsid w:val="009051FB"/>
    <w:rsid w:val="00914677"/>
    <w:rsid w:val="00992F7D"/>
    <w:rsid w:val="009B6B29"/>
    <w:rsid w:val="009E0CC4"/>
    <w:rsid w:val="009F7FB7"/>
    <w:rsid w:val="00A0212A"/>
    <w:rsid w:val="00A45FCA"/>
    <w:rsid w:val="00A60F10"/>
    <w:rsid w:val="00A744CC"/>
    <w:rsid w:val="00B1687D"/>
    <w:rsid w:val="00BB3E74"/>
    <w:rsid w:val="00BC75A5"/>
    <w:rsid w:val="00BE54BC"/>
    <w:rsid w:val="00C5627E"/>
    <w:rsid w:val="00CB31AB"/>
    <w:rsid w:val="00CD5CAC"/>
    <w:rsid w:val="00D63A7B"/>
    <w:rsid w:val="00D674FB"/>
    <w:rsid w:val="00D75ABD"/>
    <w:rsid w:val="00D92515"/>
    <w:rsid w:val="00E62843"/>
    <w:rsid w:val="00EB4BC4"/>
    <w:rsid w:val="00EE2306"/>
    <w:rsid w:val="00F65934"/>
    <w:rsid w:val="00F73D3E"/>
    <w:rsid w:val="00FB2D61"/>
    <w:rsid w:val="00FB2FB7"/>
    <w:rsid w:val="00FD122C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6FAB8"/>
  <w15:docId w15:val="{49F65EB2-A8A8-4D0C-A771-688E373D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76019A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7303826\Document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Documents</Template>
  <TotalTime>1</TotalTime>
  <Pages>2</Pages>
  <Words>382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אלינור שלמה</cp:lastModifiedBy>
  <cp:revision>2</cp:revision>
  <cp:lastPrinted>2024-10-09T10:53:00Z</cp:lastPrinted>
  <dcterms:created xsi:type="dcterms:W3CDTF">2024-10-09T11:05:00Z</dcterms:created>
  <dcterms:modified xsi:type="dcterms:W3CDTF">2024-10-09T11:05:00Z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0x01010088EE1E65916E9A4F89743E28CD3ACBFC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ClassificationContentMarkingHeaderShapeIds">
    <vt:lpwstr>1,3,4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- בלמ"ס -</vt:lpwstr>
  </property>
  <property fmtid="{D5CDD505-2E9C-101B-9397-08002B2CF9AE}" pid="9" name="MSIP_Label_701b9bfc-c426-492e-a46c-1a922d5fe54b_Enabled">
    <vt:lpwstr>true</vt:lpwstr>
  </property>
  <property fmtid="{D5CDD505-2E9C-101B-9397-08002B2CF9AE}" pid="10" name="MSIP_Label_701b9bfc-c426-492e-a46c-1a922d5fe54b_SetDate">
    <vt:lpwstr>2021-11-08T14:01:13Z</vt:lpwstr>
  </property>
  <property fmtid="{D5CDD505-2E9C-101B-9397-08002B2CF9AE}" pid="11" name="MSIP_Label_701b9bfc-c426-492e-a46c-1a922d5fe54b_Method">
    <vt:lpwstr>Privileged</vt:lpwstr>
  </property>
  <property fmtid="{D5CDD505-2E9C-101B-9397-08002B2CF9AE}" pid="12" name="MSIP_Label_701b9bfc-c426-492e-a46c-1a922d5fe54b_Name">
    <vt:lpwstr>בלמ"ס</vt:lpwstr>
  </property>
  <property fmtid="{D5CDD505-2E9C-101B-9397-08002B2CF9AE}" pid="13" name="MSIP_Label_701b9bfc-c426-492e-a46c-1a922d5fe54b_SiteId">
    <vt:lpwstr>78820852-55fa-450b-908d-45c0d911e76b</vt:lpwstr>
  </property>
  <property fmtid="{D5CDD505-2E9C-101B-9397-08002B2CF9AE}" pid="14" name="MSIP_Label_701b9bfc-c426-492e-a46c-1a922d5fe54b_ActionId">
    <vt:lpwstr>1a42934b-bf20-4355-9b2b-5afac5ede59c</vt:lpwstr>
  </property>
  <property fmtid="{D5CDD505-2E9C-101B-9397-08002B2CF9AE}" pid="15" name="MSIP_Label_701b9bfc-c426-492e-a46c-1a922d5fe54b_ContentBits">
    <vt:lpwstr>1</vt:lpwstr>
  </property>
  <property fmtid="{D5CDD505-2E9C-101B-9397-08002B2CF9AE}" pid="16" name="_dlc_DocIdItemGuid">
    <vt:lpwstr>48551c8f-14e0-41e6-87cf-7a9c0b429496</vt:lpwstr>
  </property>
  <property fmtid="{D5CDD505-2E9C-101B-9397-08002B2CF9AE}" pid="17" name="MediaServiceImageTags">
    <vt:lpwstr/>
  </property>
</Properties>
</file>